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427" w:rsidRDefault="00DA2427" w:rsidP="00DA2427">
      <w:pPr>
        <w:jc w:val="center"/>
        <w:rPr>
          <w:b/>
          <w:u w:val="single"/>
        </w:rPr>
      </w:pPr>
      <w:r w:rsidRPr="00DA2427">
        <w:rPr>
          <w:b/>
          <w:u w:val="single"/>
        </w:rPr>
        <w:t>University of Saskatchewan Scholarship Information/Application Procedures</w:t>
      </w:r>
    </w:p>
    <w:p w:rsidR="00DA2427" w:rsidRDefault="00DA2427" w:rsidP="00DA2427">
      <w:pPr>
        <w:pStyle w:val="ListParagraph"/>
        <w:numPr>
          <w:ilvl w:val="0"/>
          <w:numId w:val="2"/>
        </w:numPr>
      </w:pPr>
      <w:r>
        <w:t xml:space="preserve">Enter website </w:t>
      </w:r>
      <w:hyperlink r:id="rId9" w:history="1">
        <w:r w:rsidRPr="001B3077">
          <w:rPr>
            <w:rStyle w:val="Hyperlink"/>
          </w:rPr>
          <w:t>www.usask.ca</w:t>
        </w:r>
      </w:hyperlink>
      <w:r>
        <w:rPr>
          <w:u w:val="single"/>
        </w:rPr>
        <w:t xml:space="preserve"> </w:t>
      </w:r>
      <w:r>
        <w:t xml:space="preserve">then click </w:t>
      </w:r>
      <w:r>
        <w:rPr>
          <w:b/>
        </w:rPr>
        <w:t>Undergraduate Programs</w:t>
      </w:r>
    </w:p>
    <w:p w:rsidR="005F36DB" w:rsidRDefault="009205E9" w:rsidP="00DA2427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1942828</wp:posOffset>
                </wp:positionH>
                <wp:positionV relativeFrom="paragraph">
                  <wp:posOffset>2922724</wp:posOffset>
                </wp:positionV>
                <wp:extent cx="3257550" cy="775607"/>
                <wp:effectExtent l="0" t="95250" r="57150" b="8191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7550" cy="77560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153pt;margin-top:230.15pt;width:256.5pt;height:61.0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33539" w:rsidRPr="00AE4693">
        <w:rPr>
          <w:noProof/>
          <w:lang w:eastAsia="en-CA"/>
        </w:rPr>
        <w:drawing>
          <wp:inline distT="0" distB="0" distL="0" distR="0" wp14:anchorId="23B241DD" wp14:editId="08958910">
            <wp:extent cx="4367893" cy="327592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7894" cy="32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39" w:rsidRDefault="00DA2427" w:rsidP="00E60687">
      <w:pPr>
        <w:pStyle w:val="ListParagraph"/>
        <w:numPr>
          <w:ilvl w:val="0"/>
          <w:numId w:val="2"/>
        </w:numPr>
      </w:pPr>
      <w:r>
        <w:t xml:space="preserve">Under </w:t>
      </w:r>
      <w:r>
        <w:rPr>
          <w:b/>
        </w:rPr>
        <w:t xml:space="preserve">Money Matters </w:t>
      </w:r>
      <w:r>
        <w:t xml:space="preserve">tab, click on </w:t>
      </w:r>
      <w:r>
        <w:rPr>
          <w:b/>
        </w:rPr>
        <w:t>Scholarships and Awards</w:t>
      </w:r>
    </w:p>
    <w:p w:rsidR="00933539" w:rsidRDefault="009205E9" w:rsidP="00E60687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2530929</wp:posOffset>
                </wp:positionH>
                <wp:positionV relativeFrom="paragraph">
                  <wp:posOffset>1805940</wp:posOffset>
                </wp:positionV>
                <wp:extent cx="2816678" cy="400050"/>
                <wp:effectExtent l="0" t="114300" r="60325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16678" cy="400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" o:spid="_x0000_s1026" type="#_x0000_t32" style="position:absolute;margin-left:199.3pt;margin-top:142.2pt;width:221.8pt;height:31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33539">
        <w:rPr>
          <w:noProof/>
          <w:lang w:eastAsia="en-CA"/>
        </w:rPr>
        <w:drawing>
          <wp:inline distT="0" distB="0" distL="0" distR="0" wp14:anchorId="17CF1A56" wp14:editId="40486CB4">
            <wp:extent cx="4572000" cy="3429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45B" w:rsidRDefault="002D145B" w:rsidP="00E60687"/>
    <w:p w:rsidR="00933539" w:rsidRDefault="00DA2427" w:rsidP="00DA2427">
      <w:pPr>
        <w:pStyle w:val="ListParagraph"/>
        <w:numPr>
          <w:ilvl w:val="0"/>
          <w:numId w:val="2"/>
        </w:numPr>
      </w:pPr>
      <w:r>
        <w:lastRenderedPageBreak/>
        <w:t xml:space="preserve">Using </w:t>
      </w:r>
      <w:r>
        <w:rPr>
          <w:b/>
        </w:rPr>
        <w:t xml:space="preserve">Search Awards, </w:t>
      </w:r>
      <w:r>
        <w:t>enter program information then search</w:t>
      </w:r>
    </w:p>
    <w:p w:rsidR="00933539" w:rsidRDefault="009205E9" w:rsidP="00E60687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2612571</wp:posOffset>
                </wp:positionV>
                <wp:extent cx="3306173" cy="89808"/>
                <wp:effectExtent l="57150" t="57150" r="46990" b="17716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06173" cy="89808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0" o:spid="_x0000_s1026" type="#_x0000_t32" style="position:absolute;margin-left:126pt;margin-top:205.7pt;width:260.35pt;height:7.0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2196193</wp:posOffset>
                </wp:positionH>
                <wp:positionV relativeFrom="paragraph">
                  <wp:posOffset>2155371</wp:posOffset>
                </wp:positionV>
                <wp:extent cx="2710543" cy="187779"/>
                <wp:effectExtent l="0" t="114300" r="52070" b="984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10543" cy="187779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172.95pt;margin-top:169.7pt;width:213.45pt;height:14.8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832757</wp:posOffset>
                </wp:positionH>
                <wp:positionV relativeFrom="paragraph">
                  <wp:posOffset>1420586</wp:posOffset>
                </wp:positionV>
                <wp:extent cx="4171950" cy="685800"/>
                <wp:effectExtent l="0" t="95250" r="5715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7195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8" o:spid="_x0000_s1026" type="#_x0000_t32" style="position:absolute;margin-left:65.55pt;margin-top:111.85pt;width:328.5pt;height:54pt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33539">
        <w:rPr>
          <w:noProof/>
          <w:lang w:eastAsia="en-CA"/>
        </w:rPr>
        <w:drawing>
          <wp:inline distT="0" distB="0" distL="0" distR="0" wp14:anchorId="14697256" wp14:editId="2ECBD796">
            <wp:extent cx="4441372" cy="3331029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4141" cy="3333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3539" w:rsidRDefault="00DA2427" w:rsidP="00E60687">
      <w:pPr>
        <w:pStyle w:val="ListParagraph"/>
        <w:numPr>
          <w:ilvl w:val="0"/>
          <w:numId w:val="2"/>
        </w:numPr>
      </w:pPr>
      <w:r>
        <w:t xml:space="preserve">Using </w:t>
      </w:r>
      <w:r>
        <w:rPr>
          <w:b/>
        </w:rPr>
        <w:t xml:space="preserve">Entering Students </w:t>
      </w:r>
      <w:r>
        <w:t>tab, investigate various scholarship opportunities</w:t>
      </w:r>
    </w:p>
    <w:p w:rsidR="00933539" w:rsidRDefault="009205E9" w:rsidP="00E60687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-269421</wp:posOffset>
                </wp:positionH>
                <wp:positionV relativeFrom="paragraph">
                  <wp:posOffset>2762885</wp:posOffset>
                </wp:positionV>
                <wp:extent cx="473528" cy="24493"/>
                <wp:effectExtent l="0" t="114300" r="0" b="16637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3528" cy="244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-21.2pt;margin-top:217.55pt;width:37.3pt;height:1.95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-269421</wp:posOffset>
                </wp:positionH>
                <wp:positionV relativeFrom="paragraph">
                  <wp:posOffset>2273028</wp:posOffset>
                </wp:positionV>
                <wp:extent cx="514350" cy="32657"/>
                <wp:effectExtent l="0" t="114300" r="0" b="15811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3265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3" o:spid="_x0000_s1026" type="#_x0000_t32" style="position:absolute;margin-left:-21.2pt;margin-top:179pt;width:40.5pt;height:2.5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-269421</wp:posOffset>
                </wp:positionH>
                <wp:positionV relativeFrom="paragraph">
                  <wp:posOffset>1783171</wp:posOffset>
                </wp:positionV>
                <wp:extent cx="514350" cy="24493"/>
                <wp:effectExtent l="0" t="114300" r="0" b="16637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2449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-21.2pt;margin-top:140.4pt;width:40.5pt;height:1.9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3624943</wp:posOffset>
                </wp:positionH>
                <wp:positionV relativeFrom="paragraph">
                  <wp:posOffset>2109742</wp:posOffset>
                </wp:positionV>
                <wp:extent cx="1191986" cy="65314"/>
                <wp:effectExtent l="0" t="114300" r="0" b="1257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1986" cy="6531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85.45pt;margin-top:166.1pt;width:93.85pt;height:5.15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933539">
        <w:rPr>
          <w:noProof/>
          <w:lang w:eastAsia="en-CA"/>
        </w:rPr>
        <w:drawing>
          <wp:inline distT="0" distB="0" distL="0" distR="0" wp14:anchorId="25E2ADEA" wp14:editId="3FFF1BCE">
            <wp:extent cx="4408712" cy="330653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8712" cy="330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427" w:rsidRDefault="00DA2427" w:rsidP="00E60687"/>
    <w:p w:rsidR="002D145B" w:rsidRDefault="002D145B" w:rsidP="00E60687">
      <w:bookmarkStart w:id="0" w:name="_GoBack"/>
      <w:bookmarkEnd w:id="0"/>
    </w:p>
    <w:p w:rsidR="00DA2427" w:rsidRDefault="002D145B" w:rsidP="00DA2427">
      <w:pPr>
        <w:pStyle w:val="ListParagraph"/>
        <w:numPr>
          <w:ilvl w:val="0"/>
          <w:numId w:val="2"/>
        </w:numPr>
      </w:pPr>
      <w:r>
        <w:lastRenderedPageBreak/>
        <w:t xml:space="preserve">Under </w:t>
      </w:r>
      <w:r>
        <w:rPr>
          <w:b/>
        </w:rPr>
        <w:t>External Awards</w:t>
      </w:r>
      <w:r>
        <w:t xml:space="preserve"> tab, students can also investigate a number of other scholarship links.</w:t>
      </w:r>
    </w:p>
    <w:p w:rsidR="00933539" w:rsidRPr="00E60687" w:rsidRDefault="002D145B" w:rsidP="00E60687">
      <w:r>
        <w:rPr>
          <w:noProof/>
          <w:lang w:eastAsia="en-CA"/>
        </w:rPr>
        <w:drawing>
          <wp:inline distT="0" distB="0" distL="0" distR="0" wp14:anchorId="0A814554" wp14:editId="5F830A1D">
            <wp:extent cx="4816929" cy="3612697"/>
            <wp:effectExtent l="0" t="0" r="3175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24503" cy="3618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539" w:rsidRPr="00E6068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28C" w:rsidRDefault="00F5328C" w:rsidP="006570AC">
      <w:pPr>
        <w:spacing w:after="0" w:line="240" w:lineRule="auto"/>
      </w:pPr>
      <w:r>
        <w:separator/>
      </w:r>
    </w:p>
  </w:endnote>
  <w:endnote w:type="continuationSeparator" w:id="0">
    <w:p w:rsidR="00F5328C" w:rsidRDefault="00F5328C" w:rsidP="00657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AC" w:rsidRDefault="006570A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AC" w:rsidRDefault="006570AC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AC" w:rsidRDefault="006570A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28C" w:rsidRDefault="00F5328C" w:rsidP="006570AC">
      <w:pPr>
        <w:spacing w:after="0" w:line="240" w:lineRule="auto"/>
      </w:pPr>
      <w:r>
        <w:separator/>
      </w:r>
    </w:p>
  </w:footnote>
  <w:footnote w:type="continuationSeparator" w:id="0">
    <w:p w:rsidR="00F5328C" w:rsidRDefault="00F5328C" w:rsidP="006570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AC" w:rsidRDefault="006570A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AC" w:rsidRPr="006570AC" w:rsidRDefault="006570AC" w:rsidP="00897AED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0AC" w:rsidRDefault="006570A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F137A"/>
    <w:multiLevelType w:val="hybridMultilevel"/>
    <w:tmpl w:val="BB4CC9E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013073"/>
    <w:multiLevelType w:val="hybridMultilevel"/>
    <w:tmpl w:val="B55C29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7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687"/>
    <w:rsid w:val="000E0FF2"/>
    <w:rsid w:val="002D145B"/>
    <w:rsid w:val="00376B84"/>
    <w:rsid w:val="005F36DB"/>
    <w:rsid w:val="006570AC"/>
    <w:rsid w:val="00897AED"/>
    <w:rsid w:val="009205E9"/>
    <w:rsid w:val="00933539"/>
    <w:rsid w:val="00AE4693"/>
    <w:rsid w:val="00DA2427"/>
    <w:rsid w:val="00E60687"/>
    <w:rsid w:val="00F53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0AC"/>
  </w:style>
  <w:style w:type="paragraph" w:styleId="Footer">
    <w:name w:val="footer"/>
    <w:basedOn w:val="Normal"/>
    <w:link w:val="FooterChar"/>
    <w:uiPriority w:val="99"/>
    <w:unhideWhenUsed/>
    <w:rsid w:val="00657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0AC"/>
  </w:style>
  <w:style w:type="paragraph" w:styleId="ListParagraph">
    <w:name w:val="List Paragraph"/>
    <w:basedOn w:val="Normal"/>
    <w:uiPriority w:val="34"/>
    <w:qFormat/>
    <w:rsid w:val="00DA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42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0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68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57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0AC"/>
  </w:style>
  <w:style w:type="paragraph" w:styleId="Footer">
    <w:name w:val="footer"/>
    <w:basedOn w:val="Normal"/>
    <w:link w:val="FooterChar"/>
    <w:uiPriority w:val="99"/>
    <w:unhideWhenUsed/>
    <w:rsid w:val="006570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0AC"/>
  </w:style>
  <w:style w:type="paragraph" w:styleId="ListParagraph">
    <w:name w:val="List Paragraph"/>
    <w:basedOn w:val="Normal"/>
    <w:uiPriority w:val="34"/>
    <w:qFormat/>
    <w:rsid w:val="00DA242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24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hyperlink" Target="http://www.usask.ca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b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7DA5617-15CB-48CF-B1E6-B184940EE824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199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srsd119</Company>
  <LinksUpToDate>false</LinksUpToDate>
  <CharactersWithSpaces>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Holmen, Brent</dc:creator>
  <cp:lastModifiedBy>Holmen, Brent</cp:lastModifiedBy>
  <cp:revision>7</cp:revision>
  <cp:lastPrinted>2014-10-24T18:17:00Z</cp:lastPrinted>
  <dcterms:created xsi:type="dcterms:W3CDTF">2014-10-17T17:18:00Z</dcterms:created>
  <dcterms:modified xsi:type="dcterms:W3CDTF">2014-10-24T19:09:00Z</dcterms:modified>
</cp:coreProperties>
</file>