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FBF" w:rsidRDefault="00D87FBF" w:rsidP="00D87FBF">
      <w:pPr>
        <w:jc w:val="center"/>
        <w:rPr>
          <w:b/>
          <w:u w:val="single"/>
        </w:rPr>
      </w:pPr>
      <w:r w:rsidRPr="00D87FBF">
        <w:rPr>
          <w:b/>
          <w:u w:val="single"/>
        </w:rPr>
        <w:t>University of Regina Scholarship Information/Application Procedures</w:t>
      </w:r>
    </w:p>
    <w:p w:rsidR="00D87FBF" w:rsidRPr="00D87FBF" w:rsidRDefault="00D87FBF" w:rsidP="00C733E1">
      <w:pPr>
        <w:pStyle w:val="ListParagraph"/>
        <w:numPr>
          <w:ilvl w:val="0"/>
          <w:numId w:val="3"/>
        </w:numPr>
      </w:pPr>
      <w:r w:rsidRPr="00D87FBF">
        <w:t xml:space="preserve">Enter website </w:t>
      </w:r>
      <w:hyperlink r:id="rId8" w:history="1">
        <w:r w:rsidR="002C5F46" w:rsidRPr="001B3077">
          <w:rPr>
            <w:rStyle w:val="Hyperlink"/>
          </w:rPr>
          <w:t>www.uregina.ca</w:t>
        </w:r>
      </w:hyperlink>
      <w:r w:rsidR="002C5F46">
        <w:t xml:space="preserve"> </w:t>
      </w:r>
      <w:r w:rsidRPr="00D87FBF">
        <w:t xml:space="preserve"> then click </w:t>
      </w:r>
      <w:r w:rsidRPr="00C733E1">
        <w:rPr>
          <w:b/>
        </w:rPr>
        <w:t>Future and New Students</w:t>
      </w:r>
      <w:r w:rsidRPr="00D87FBF">
        <w:t xml:space="preserve"> tab.</w:t>
      </w:r>
    </w:p>
    <w:p w:rsidR="005F36DB" w:rsidRDefault="003C5D54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-620395</wp:posOffset>
                </wp:positionH>
                <wp:positionV relativeFrom="paragraph">
                  <wp:posOffset>2199460</wp:posOffset>
                </wp:positionV>
                <wp:extent cx="690113" cy="767751"/>
                <wp:effectExtent l="57150" t="38100" r="53340" b="8953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13" cy="7677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-48.85pt;margin-top:173.2pt;width:54.35pt;height:60.4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039A1D9F" wp14:editId="21C62639">
            <wp:extent cx="4744528" cy="355839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4528" cy="355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BF" w:rsidRDefault="00D87FBF" w:rsidP="00C733E1">
      <w:pPr>
        <w:pStyle w:val="ListParagraph"/>
        <w:numPr>
          <w:ilvl w:val="0"/>
          <w:numId w:val="3"/>
        </w:numPr>
      </w:pPr>
      <w:r>
        <w:t xml:space="preserve">Locate </w:t>
      </w:r>
      <w:r w:rsidRPr="00C733E1">
        <w:rPr>
          <w:b/>
        </w:rPr>
        <w:t xml:space="preserve">Money Matters </w:t>
      </w:r>
      <w:r>
        <w:t>tab and click enter</w:t>
      </w:r>
      <w:r w:rsidR="00A46FC8">
        <w:t>.</w:t>
      </w:r>
    </w:p>
    <w:p w:rsidR="003C5D54" w:rsidRDefault="003C5D54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2992036</wp:posOffset>
                </wp:positionH>
                <wp:positionV relativeFrom="paragraph">
                  <wp:posOffset>1888490</wp:posOffset>
                </wp:positionV>
                <wp:extent cx="2682815" cy="1259457"/>
                <wp:effectExtent l="38100" t="57150" r="41910" b="9334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82815" cy="12594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235.6pt;margin-top:148.7pt;width:211.25pt;height:99.1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484FEDBD" wp14:editId="32B5C165">
            <wp:extent cx="4649638" cy="34872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49638" cy="348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BF" w:rsidRDefault="00D87FBF" w:rsidP="00C733E1">
      <w:pPr>
        <w:pStyle w:val="ListParagraph"/>
        <w:numPr>
          <w:ilvl w:val="0"/>
          <w:numId w:val="3"/>
        </w:numPr>
      </w:pPr>
      <w:r>
        <w:lastRenderedPageBreak/>
        <w:t xml:space="preserve">Click on </w:t>
      </w:r>
      <w:r w:rsidRPr="00C733E1">
        <w:rPr>
          <w:b/>
        </w:rPr>
        <w:t>Scholarships and Awards</w:t>
      </w:r>
      <w:r>
        <w:t xml:space="preserve"> tab</w:t>
      </w:r>
      <w:r w:rsidR="00A46FC8">
        <w:t>.</w:t>
      </w:r>
    </w:p>
    <w:p w:rsidR="003C5D54" w:rsidRDefault="003C5D54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1966367</wp:posOffset>
                </wp:positionH>
                <wp:positionV relativeFrom="paragraph">
                  <wp:posOffset>2061617</wp:posOffset>
                </wp:positionV>
                <wp:extent cx="3372929" cy="1121433"/>
                <wp:effectExtent l="0" t="76200" r="56515" b="9779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72929" cy="112143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54.85pt;margin-top:162.35pt;width:265.6pt;height:88.3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72745AFF" wp14:editId="7D25D97A">
            <wp:extent cx="4787660" cy="359074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3111" cy="359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3E1" w:rsidRDefault="00C733E1" w:rsidP="00C733E1">
      <w:pPr>
        <w:ind w:left="360"/>
      </w:pPr>
      <w:proofErr w:type="gramStart"/>
      <w:r>
        <w:t>4.Click</w:t>
      </w:r>
      <w:proofErr w:type="gramEnd"/>
      <w:r>
        <w:t xml:space="preserve"> on tab to inquire about various scholarship options, deadlines, and criteria</w:t>
      </w:r>
      <w:r w:rsidR="00A46FC8">
        <w:t>.</w:t>
      </w:r>
    </w:p>
    <w:p w:rsidR="003C5D54" w:rsidRDefault="007D7038">
      <w:pPr>
        <w:rPr>
          <w:b/>
        </w:rPr>
      </w:pPr>
      <w:r w:rsidRPr="007D7038">
        <w:rPr>
          <w:b/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70A805" wp14:editId="68EABCDA">
                <wp:simplePos x="0" y="0"/>
                <wp:positionH relativeFrom="column">
                  <wp:posOffset>-698584</wp:posOffset>
                </wp:positionH>
                <wp:positionV relativeFrom="paragraph">
                  <wp:posOffset>706743</wp:posOffset>
                </wp:positionV>
                <wp:extent cx="698500" cy="974725"/>
                <wp:effectExtent l="57150" t="38100" r="63500" b="920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500" cy="974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-55pt;margin-top:55.65pt;width:55pt;height:7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3C5D54" w:rsidRPr="007D7038">
        <w:rPr>
          <w:b/>
          <w:noProof/>
          <w:lang w:eastAsia="en-CA"/>
        </w:rPr>
        <w:drawing>
          <wp:inline distT="0" distB="0" distL="0" distR="0" wp14:anchorId="14B8AA94" wp14:editId="0B74A259">
            <wp:extent cx="4796287" cy="3597215"/>
            <wp:effectExtent l="0" t="0" r="444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1748" cy="360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C76" w:rsidRPr="00852C76" w:rsidRDefault="00852C76" w:rsidP="00852C76">
      <w:pPr>
        <w:ind w:left="360"/>
      </w:pPr>
      <w:r>
        <w:lastRenderedPageBreak/>
        <w:t>5.Click tab on type of scholarship you are inquiring about</w:t>
      </w:r>
      <w:r w:rsidR="00A46FC8">
        <w:t>.</w:t>
      </w:r>
      <w:bookmarkStart w:id="0" w:name="_GoBack"/>
      <w:bookmarkEnd w:id="0"/>
    </w:p>
    <w:p w:rsidR="00852C76" w:rsidRDefault="00666791">
      <w:pPr>
        <w:rPr>
          <w:b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7BF29F" wp14:editId="3F179FD8">
                <wp:simplePos x="0" y="0"/>
                <wp:positionH relativeFrom="column">
                  <wp:posOffset>2414270</wp:posOffset>
                </wp:positionH>
                <wp:positionV relativeFrom="paragraph">
                  <wp:posOffset>1802130</wp:posOffset>
                </wp:positionV>
                <wp:extent cx="2984500" cy="431165"/>
                <wp:effectExtent l="0" t="114300" r="44450" b="8318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84500" cy="4311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190.1pt;margin-top:141.9pt;width:235pt;height:33.9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5E9AAC" wp14:editId="39607BD8">
                <wp:simplePos x="0" y="0"/>
                <wp:positionH relativeFrom="column">
                  <wp:posOffset>1810385</wp:posOffset>
                </wp:positionH>
                <wp:positionV relativeFrom="paragraph">
                  <wp:posOffset>1379855</wp:posOffset>
                </wp:positionV>
                <wp:extent cx="3295015" cy="241300"/>
                <wp:effectExtent l="57150" t="38100" r="57785" b="1587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5015" cy="241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142.55pt;margin-top:108.65pt;width:259.45pt;height:19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52C76">
        <w:rPr>
          <w:noProof/>
          <w:lang w:eastAsia="en-CA"/>
        </w:rPr>
        <w:drawing>
          <wp:inline distT="0" distB="0" distL="0" distR="0" wp14:anchorId="3F6CD055" wp14:editId="12D6A596">
            <wp:extent cx="4692770" cy="3519577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8273" cy="353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C76" w:rsidRDefault="00852C76">
      <w:r>
        <w:t xml:space="preserve">6. All new students are eligible for </w:t>
      </w:r>
      <w:r>
        <w:rPr>
          <w:b/>
        </w:rPr>
        <w:t>A</w:t>
      </w:r>
      <w:r w:rsidR="00666791">
        <w:rPr>
          <w:b/>
        </w:rPr>
        <w:t>utomatic Entrance Scholarships.</w:t>
      </w:r>
      <w:r w:rsidR="00666791">
        <w:t xml:space="preserve"> If interested in other scholarships, click on the </w:t>
      </w:r>
      <w:r w:rsidR="00666791">
        <w:rPr>
          <w:b/>
        </w:rPr>
        <w:t xml:space="preserve">Application Required Entrance Scholarships and Awards </w:t>
      </w:r>
      <w:r w:rsidR="00666791">
        <w:t>tab.</w:t>
      </w:r>
    </w:p>
    <w:p w:rsidR="00666791" w:rsidRDefault="0066679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E0465A" wp14:editId="00F7DADE">
                <wp:simplePos x="0" y="0"/>
                <wp:positionH relativeFrom="column">
                  <wp:posOffset>3700145</wp:posOffset>
                </wp:positionH>
                <wp:positionV relativeFrom="paragraph">
                  <wp:posOffset>2090420</wp:posOffset>
                </wp:positionV>
                <wp:extent cx="1630045" cy="111760"/>
                <wp:effectExtent l="0" t="114300" r="46355" b="11684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0045" cy="111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291.35pt;margin-top:164.6pt;width:128.35pt;height:8.8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1474E3" wp14:editId="31D4FC50">
                <wp:simplePos x="0" y="0"/>
                <wp:positionH relativeFrom="column">
                  <wp:posOffset>1991995</wp:posOffset>
                </wp:positionH>
                <wp:positionV relativeFrom="paragraph">
                  <wp:posOffset>1193800</wp:posOffset>
                </wp:positionV>
                <wp:extent cx="3407410" cy="586105"/>
                <wp:effectExtent l="57150" t="38100" r="59690" b="15684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07410" cy="5861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156.85pt;margin-top:94pt;width:268.3pt;height:46.1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18812C0C" wp14:editId="04C27776">
            <wp:extent cx="4761781" cy="3571336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76967" cy="358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791" w:rsidRPr="00666791" w:rsidRDefault="00666791"/>
    <w:p w:rsidR="00BB02F6" w:rsidRPr="007D7038" w:rsidRDefault="00BB02F6">
      <w:pPr>
        <w:rPr>
          <w:b/>
        </w:rPr>
      </w:pPr>
    </w:p>
    <w:sectPr w:rsidR="00BB02F6" w:rsidRPr="007D703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56BD0"/>
    <w:multiLevelType w:val="hybridMultilevel"/>
    <w:tmpl w:val="AB40291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B202F"/>
    <w:multiLevelType w:val="hybridMultilevel"/>
    <w:tmpl w:val="9DA07F8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7A2550"/>
    <w:multiLevelType w:val="hybridMultilevel"/>
    <w:tmpl w:val="9978370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D54"/>
    <w:rsid w:val="00154082"/>
    <w:rsid w:val="002C5F46"/>
    <w:rsid w:val="003C5D54"/>
    <w:rsid w:val="005F36DB"/>
    <w:rsid w:val="00666791"/>
    <w:rsid w:val="007D7038"/>
    <w:rsid w:val="00852C76"/>
    <w:rsid w:val="00A46FC8"/>
    <w:rsid w:val="00BB02F6"/>
    <w:rsid w:val="00C733E1"/>
    <w:rsid w:val="00D8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D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7FB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5F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5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D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87FB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C5F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egina.ca" TargetMode="Externa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lb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965AC4-6AAD-4E85-AFD6-0571E5A82BA6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3068C1F9-07C5-46AF-BBB0-58C801935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128</TotalTime>
  <Pages>4</Pages>
  <Words>90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srsd119</Company>
  <LinksUpToDate>false</LinksUpToDate>
  <CharactersWithSpaces>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Holmen, Brent</dc:creator>
  <cp:lastModifiedBy>Holmen, Brent</cp:lastModifiedBy>
  <cp:revision>3</cp:revision>
  <cp:lastPrinted>2014-10-27T17:57:00Z</cp:lastPrinted>
  <dcterms:created xsi:type="dcterms:W3CDTF">2014-10-24T16:48:00Z</dcterms:created>
  <dcterms:modified xsi:type="dcterms:W3CDTF">2014-10-27T18:01:00Z</dcterms:modified>
</cp:coreProperties>
</file>