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476" w:rsidRPr="00D85476" w:rsidRDefault="00D85476" w:rsidP="00D85476">
      <w:pPr>
        <w:jc w:val="center"/>
        <w:rPr>
          <w:u w:val="single"/>
        </w:rPr>
      </w:pPr>
      <w:proofErr w:type="gramStart"/>
      <w:r w:rsidRPr="00D85476">
        <w:rPr>
          <w:u w:val="single"/>
        </w:rPr>
        <w:t>SIAST(</w:t>
      </w:r>
      <w:proofErr w:type="gramEnd"/>
      <w:r w:rsidRPr="00D85476">
        <w:rPr>
          <w:u w:val="single"/>
        </w:rPr>
        <w:t xml:space="preserve"> Saskatchewan Polytechnic) Information/Application Procedures</w:t>
      </w:r>
    </w:p>
    <w:p w:rsidR="00D85476" w:rsidRDefault="00D85476" w:rsidP="00CB1A99">
      <w:pPr>
        <w:pStyle w:val="ListParagraph"/>
        <w:numPr>
          <w:ilvl w:val="0"/>
          <w:numId w:val="1"/>
        </w:numPr>
      </w:pPr>
      <w:r>
        <w:t xml:space="preserve">Enter website </w:t>
      </w:r>
      <w:hyperlink r:id="rId7" w:history="1">
        <w:r w:rsidR="00CB1A99" w:rsidRPr="00134B68">
          <w:rPr>
            <w:rStyle w:val="Hyperlink"/>
          </w:rPr>
          <w:t>http://saskpolytech.ca</w:t>
        </w:r>
      </w:hyperlink>
      <w:r w:rsidR="00CB1A99">
        <w:t xml:space="preserve"> then click Admissions tab.</w:t>
      </w:r>
    </w:p>
    <w:p w:rsidR="005F36DB" w:rsidRDefault="00CB1A9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-269421</wp:posOffset>
                </wp:positionH>
                <wp:positionV relativeFrom="paragraph">
                  <wp:posOffset>1402806</wp:posOffset>
                </wp:positionV>
                <wp:extent cx="1559378" cy="1298121"/>
                <wp:effectExtent l="57150" t="38100" r="60325" b="927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9378" cy="12981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-21.2pt;margin-top:110.45pt;width:122.8pt;height:102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85476">
        <w:rPr>
          <w:noProof/>
          <w:lang w:eastAsia="en-CA"/>
        </w:rPr>
        <w:drawing>
          <wp:inline distT="0" distB="0" distL="0" distR="0" wp14:anchorId="1459C95A" wp14:editId="14BF8673">
            <wp:extent cx="4392386" cy="3294289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2386" cy="329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76" w:rsidRDefault="00CB1A99" w:rsidP="00CB1A99">
      <w:pPr>
        <w:pStyle w:val="ListParagraph"/>
        <w:numPr>
          <w:ilvl w:val="0"/>
          <w:numId w:val="1"/>
        </w:numPr>
      </w:pPr>
      <w:r>
        <w:t xml:space="preserve">Under Admissions, click </w:t>
      </w:r>
      <w:r>
        <w:rPr>
          <w:b/>
        </w:rPr>
        <w:t xml:space="preserve">Resources </w:t>
      </w:r>
      <w:r>
        <w:t xml:space="preserve">then </w:t>
      </w:r>
      <w:r>
        <w:rPr>
          <w:b/>
        </w:rPr>
        <w:t>Financial Assistance.</w:t>
      </w:r>
    </w:p>
    <w:p w:rsidR="00CB1A99" w:rsidRDefault="00CB1A99">
      <w:pPr>
        <w:rPr>
          <w:noProof/>
          <w:lang w:eastAsia="en-CA"/>
        </w:rPr>
      </w:pPr>
    </w:p>
    <w:p w:rsidR="00D85476" w:rsidRDefault="00626338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B39B0" wp14:editId="2D70F42C">
                <wp:simplePos x="0" y="0"/>
                <wp:positionH relativeFrom="column">
                  <wp:posOffset>3011805</wp:posOffset>
                </wp:positionH>
                <wp:positionV relativeFrom="paragraph">
                  <wp:posOffset>1708150</wp:posOffset>
                </wp:positionV>
                <wp:extent cx="2514600" cy="914400"/>
                <wp:effectExtent l="19050" t="76200" r="3810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37.15pt;margin-top:134.5pt;width:198pt;height:1in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8CF37" wp14:editId="40D24C3E">
                <wp:simplePos x="0" y="0"/>
                <wp:positionH relativeFrom="column">
                  <wp:posOffset>-628650</wp:posOffset>
                </wp:positionH>
                <wp:positionV relativeFrom="paragraph">
                  <wp:posOffset>2279650</wp:posOffset>
                </wp:positionV>
                <wp:extent cx="881380" cy="873125"/>
                <wp:effectExtent l="57150" t="38100" r="52070" b="793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1380" cy="873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-49.5pt;margin-top:179.5pt;width:69.4pt;height:68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85476">
        <w:rPr>
          <w:noProof/>
          <w:lang w:eastAsia="en-CA"/>
        </w:rPr>
        <w:drawing>
          <wp:inline distT="0" distB="0" distL="0" distR="0" wp14:anchorId="76E48687" wp14:editId="6C9CA65B">
            <wp:extent cx="4523014" cy="3392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0644" cy="33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99" w:rsidRDefault="00CB1A99" w:rsidP="00CB1A99">
      <w:pPr>
        <w:pStyle w:val="ListParagraph"/>
        <w:numPr>
          <w:ilvl w:val="0"/>
          <w:numId w:val="1"/>
        </w:numPr>
      </w:pPr>
      <w:r>
        <w:lastRenderedPageBreak/>
        <w:t xml:space="preserve">Under Financial Assistance, select </w:t>
      </w:r>
      <w:r>
        <w:rPr>
          <w:b/>
        </w:rPr>
        <w:t>Scholarships and Awards.</w:t>
      </w:r>
    </w:p>
    <w:p w:rsidR="00D85476" w:rsidRDefault="00CB1A99">
      <w:pPr>
        <w:rPr>
          <w:b/>
        </w:rPr>
      </w:pPr>
      <w:r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-514351</wp:posOffset>
                </wp:positionH>
                <wp:positionV relativeFrom="paragraph">
                  <wp:posOffset>1179014</wp:posOffset>
                </wp:positionV>
                <wp:extent cx="2212521" cy="791935"/>
                <wp:effectExtent l="57150" t="76200" r="0" b="844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2521" cy="791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-40.5pt;margin-top:92.85pt;width:174.2pt;height:62.3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85476" w:rsidRPr="00CB1A99">
        <w:rPr>
          <w:b/>
          <w:noProof/>
          <w:lang w:eastAsia="en-CA"/>
        </w:rPr>
        <w:drawing>
          <wp:inline distT="0" distB="0" distL="0" distR="0" wp14:anchorId="49C6BF70" wp14:editId="68AAFB8F">
            <wp:extent cx="3872593" cy="29044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2283" cy="291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99" w:rsidRDefault="00CB1A99">
      <w:pPr>
        <w:rPr>
          <w:b/>
        </w:rPr>
      </w:pPr>
    </w:p>
    <w:p w:rsidR="00CB1A99" w:rsidRPr="00CB1A99" w:rsidRDefault="00CB1A99">
      <w:pPr>
        <w:rPr>
          <w:b/>
        </w:rPr>
      </w:pPr>
    </w:p>
    <w:p w:rsidR="00D85476" w:rsidRDefault="006407D1" w:rsidP="006407D1">
      <w:pPr>
        <w:pStyle w:val="ListParagraph"/>
        <w:numPr>
          <w:ilvl w:val="0"/>
          <w:numId w:val="1"/>
        </w:numPr>
      </w:pPr>
      <w:r>
        <w:t xml:space="preserve"> Review information then scroll down to </w:t>
      </w:r>
      <w:r>
        <w:rPr>
          <w:b/>
        </w:rPr>
        <w:t>Click Here and Apply Now.</w:t>
      </w:r>
    </w:p>
    <w:p w:rsidR="00D85476" w:rsidRDefault="006407D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-449036</wp:posOffset>
                </wp:positionH>
                <wp:positionV relativeFrom="paragraph">
                  <wp:posOffset>549456</wp:posOffset>
                </wp:positionV>
                <wp:extent cx="889907" cy="1379765"/>
                <wp:effectExtent l="57150" t="38100" r="43815" b="876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907" cy="1379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-35.35pt;margin-top:43.25pt;width:70.05pt;height:108.6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85476">
        <w:rPr>
          <w:noProof/>
          <w:lang w:eastAsia="en-CA"/>
        </w:rPr>
        <w:drawing>
          <wp:inline distT="0" distB="0" distL="0" distR="0" wp14:anchorId="3640E5FB" wp14:editId="58734FF1">
            <wp:extent cx="4093028" cy="3069771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3028" cy="30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D1" w:rsidRDefault="006407D1"/>
    <w:p w:rsidR="006407D1" w:rsidRDefault="006407D1"/>
    <w:p w:rsidR="006407D1" w:rsidRDefault="006407D1" w:rsidP="006407D1">
      <w:pPr>
        <w:pStyle w:val="ListParagraph"/>
        <w:numPr>
          <w:ilvl w:val="0"/>
          <w:numId w:val="1"/>
        </w:numPr>
      </w:pPr>
      <w:r>
        <w:lastRenderedPageBreak/>
        <w:t>On the previous page, if you continue to scroll down, additional scholarship resources are available. These are all worth exploring</w:t>
      </w:r>
      <w:r w:rsidR="00626338">
        <w:t xml:space="preserve"> if qualified to apply</w:t>
      </w:r>
      <w:bookmarkStart w:id="0" w:name="_GoBack"/>
      <w:bookmarkEnd w:id="0"/>
      <w:r>
        <w:t>.</w:t>
      </w:r>
    </w:p>
    <w:p w:rsidR="00D85476" w:rsidRDefault="00A91E2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-481693</wp:posOffset>
                </wp:positionH>
                <wp:positionV relativeFrom="paragraph">
                  <wp:posOffset>1987006</wp:posOffset>
                </wp:positionV>
                <wp:extent cx="481693" cy="571500"/>
                <wp:effectExtent l="57150" t="38100" r="52070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693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-37.95pt;margin-top:156.45pt;width:37.95pt;height:4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407D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1170576</wp:posOffset>
                </wp:positionV>
                <wp:extent cx="244929" cy="1224643"/>
                <wp:effectExtent l="38100" t="38100" r="3175" b="33020"/>
                <wp:wrapNone/>
                <wp:docPr id="12" name="Left Bra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29" cy="1224643"/>
                        </a:xfrm>
                        <a:prstGeom prst="leftBrac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2" o:spid="_x0000_s1026" type="#_x0000_t87" style="position:absolute;margin-left:0;margin-top:92.15pt;width:19.3pt;height:9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" adj="360" strokecolor="#c00000" strokeweight="6pt"/>
            </w:pict>
          </mc:Fallback>
        </mc:AlternateContent>
      </w:r>
      <w:r w:rsidR="00D85476">
        <w:rPr>
          <w:noProof/>
          <w:lang w:eastAsia="en-CA"/>
        </w:rPr>
        <w:drawing>
          <wp:inline distT="0" distB="0" distL="0" distR="0" wp14:anchorId="2086373B" wp14:editId="4E07E6FB">
            <wp:extent cx="4408714" cy="330653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6316" cy="331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4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827A1"/>
    <w:multiLevelType w:val="hybridMultilevel"/>
    <w:tmpl w:val="0F848B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76"/>
    <w:rsid w:val="005F36DB"/>
    <w:rsid w:val="00626338"/>
    <w:rsid w:val="006407D1"/>
    <w:rsid w:val="00A91E2E"/>
    <w:rsid w:val="00CB1A99"/>
    <w:rsid w:val="00D8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4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54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A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4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54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A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askpolytech.ca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192F80BD-D06E-41C7-B749-231B8DD6B89C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37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srsd119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Holmen, Brent</dc:creator>
  <cp:lastModifiedBy>Holmen, Brent</cp:lastModifiedBy>
  <cp:revision>4</cp:revision>
  <cp:lastPrinted>2014-10-27T15:52:00Z</cp:lastPrinted>
  <dcterms:created xsi:type="dcterms:W3CDTF">2014-10-27T14:40:00Z</dcterms:created>
  <dcterms:modified xsi:type="dcterms:W3CDTF">2014-10-27T15:52:00Z</dcterms:modified>
</cp:coreProperties>
</file>